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176E7" w14:textId="77777777" w:rsidR="00B359D3" w:rsidRPr="00B359D3" w:rsidRDefault="00B359D3" w:rsidP="00B359D3">
      <w:pPr>
        <w:rPr>
          <w:sz w:val="24"/>
          <w:szCs w:val="24"/>
        </w:rPr>
      </w:pPr>
    </w:p>
    <w:tbl>
      <w:tblPr>
        <w:tblW w:w="17173" w:type="dxa"/>
        <w:tblInd w:w="-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73"/>
      </w:tblGrid>
      <w:tr w:rsidR="00A82610" w:rsidRPr="00A82610" w14:paraId="64BA609F" w14:textId="77777777" w:rsidTr="00BA60C2">
        <w:trPr>
          <w:trHeight w:val="465"/>
        </w:trPr>
        <w:tc>
          <w:tcPr>
            <w:tcW w:w="17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778F9" w14:textId="77777777" w:rsidR="00BA60C2" w:rsidRDefault="00BA60C2" w:rsidP="00A82610">
            <w:pPr>
              <w:spacing w:after="0" w:line="360" w:lineRule="auto"/>
              <w:rPr>
                <w:rFonts w:eastAsia="Times New Roman" w:cs="Calibri"/>
                <w:color w:val="1F497D"/>
                <w:sz w:val="40"/>
                <w:szCs w:val="40"/>
                <w:lang w:val="es-UY" w:eastAsia="es-UY"/>
              </w:rPr>
            </w:pPr>
          </w:p>
          <w:p w14:paraId="293B5862" w14:textId="26D97342" w:rsidR="00A82610" w:rsidRPr="00A82610" w:rsidRDefault="00A82610" w:rsidP="00BA60C2">
            <w:pPr>
              <w:spacing w:after="0" w:line="360" w:lineRule="auto"/>
              <w:rPr>
                <w:rFonts w:eastAsia="Times New Roman" w:cs="Calibri"/>
                <w:color w:val="1F497D"/>
                <w:sz w:val="40"/>
                <w:szCs w:val="40"/>
                <w:lang w:val="es-UY" w:eastAsia="es-UY"/>
              </w:rPr>
            </w:pPr>
            <w:r w:rsidRPr="00A82610">
              <w:rPr>
                <w:rFonts w:eastAsia="Times New Roman" w:cs="Calibri"/>
                <w:color w:val="1F497D"/>
                <w:sz w:val="40"/>
                <w:szCs w:val="40"/>
                <w:lang w:val="es-UY" w:eastAsia="es-UY"/>
              </w:rPr>
              <w:t>Formulario de Solicitud de Acceso a la Información Pública</w:t>
            </w:r>
          </w:p>
        </w:tc>
      </w:tr>
      <w:tr w:rsidR="00A82610" w:rsidRPr="00A82610" w14:paraId="5A83D1FF" w14:textId="77777777" w:rsidTr="00BA60C2">
        <w:trPr>
          <w:trHeight w:val="375"/>
        </w:trPr>
        <w:tc>
          <w:tcPr>
            <w:tcW w:w="17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19965E" w14:textId="77777777" w:rsidR="00A82610" w:rsidRDefault="00A82610" w:rsidP="00A82610">
            <w:pPr>
              <w:spacing w:after="0" w:line="240" w:lineRule="auto"/>
              <w:rPr>
                <w:rFonts w:eastAsia="Times New Roman" w:cs="Calibri"/>
                <w:color w:val="1F497D"/>
                <w:sz w:val="25"/>
                <w:szCs w:val="25"/>
                <w:lang w:val="es-UY" w:eastAsia="es-UY"/>
              </w:rPr>
            </w:pPr>
            <w:r>
              <w:rPr>
                <w:rFonts w:eastAsia="Times New Roman" w:cs="Calibri"/>
                <w:color w:val="1F497D"/>
                <w:sz w:val="25"/>
                <w:szCs w:val="25"/>
                <w:lang w:val="es-UY" w:eastAsia="es-UY"/>
              </w:rPr>
              <w:t xml:space="preserve">                         </w:t>
            </w:r>
            <w:r w:rsidRPr="00A82610">
              <w:rPr>
                <w:rFonts w:eastAsia="Times New Roman" w:cs="Calibri"/>
                <w:color w:val="1F497D"/>
                <w:sz w:val="25"/>
                <w:szCs w:val="25"/>
                <w:lang w:val="es-UY" w:eastAsia="es-UY"/>
              </w:rPr>
              <w:t>Artículos 13 a 18 de la Ley n° 18.381 de 17 de octubre de 2008</w:t>
            </w:r>
          </w:p>
          <w:p w14:paraId="02A51313" w14:textId="77777777" w:rsidR="00BA60C2" w:rsidRDefault="00BA60C2" w:rsidP="00A82610">
            <w:pPr>
              <w:spacing w:after="0" w:line="240" w:lineRule="auto"/>
              <w:rPr>
                <w:rFonts w:eastAsia="Times New Roman" w:cs="Calibri"/>
                <w:color w:val="1F497D"/>
                <w:sz w:val="25"/>
                <w:szCs w:val="25"/>
                <w:lang w:val="es-UY" w:eastAsia="es-UY"/>
              </w:rPr>
            </w:pPr>
          </w:p>
          <w:p w14:paraId="5C911468" w14:textId="77777777" w:rsidR="00BA60C2" w:rsidRDefault="00BA60C2" w:rsidP="00A82610">
            <w:pPr>
              <w:spacing w:after="0" w:line="240" w:lineRule="auto"/>
              <w:rPr>
                <w:rFonts w:eastAsia="Times New Roman" w:cs="Calibri"/>
                <w:color w:val="1F497D"/>
                <w:sz w:val="25"/>
                <w:szCs w:val="25"/>
                <w:lang w:val="es-UY" w:eastAsia="es-UY"/>
              </w:rPr>
            </w:pPr>
          </w:p>
          <w:p w14:paraId="39AA6F7D" w14:textId="77777777" w:rsidR="00A82610" w:rsidRPr="00A82610" w:rsidRDefault="00A82610" w:rsidP="00A82610">
            <w:pPr>
              <w:spacing w:after="0" w:line="240" w:lineRule="auto"/>
              <w:rPr>
                <w:rFonts w:eastAsia="Times New Roman" w:cs="Calibri"/>
                <w:color w:val="1F497D"/>
                <w:sz w:val="25"/>
                <w:szCs w:val="25"/>
                <w:lang w:val="es-UY" w:eastAsia="es-UY"/>
              </w:rPr>
            </w:pPr>
          </w:p>
        </w:tc>
      </w:tr>
      <w:tr w:rsidR="00A82610" w:rsidRPr="00A82610" w14:paraId="61EC4D98" w14:textId="77777777" w:rsidTr="00BA60C2">
        <w:trPr>
          <w:trHeight w:val="390"/>
        </w:trPr>
        <w:tc>
          <w:tcPr>
            <w:tcW w:w="17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BF756" w14:textId="77777777" w:rsidR="00A82610" w:rsidRPr="00A82610" w:rsidRDefault="00A8261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                                                                                                             </w:t>
            </w:r>
            <w:r w:rsidRPr="00A82610">
              <w:rPr>
                <w:rFonts w:eastAsia="Times New Roman" w:cs="Calibri"/>
                <w:sz w:val="26"/>
                <w:szCs w:val="26"/>
                <w:lang w:val="es-UY" w:eastAsia="es-UY"/>
              </w:rPr>
              <w:t>Montevideo,  .........................</w:t>
            </w:r>
          </w:p>
        </w:tc>
      </w:tr>
      <w:tr w:rsidR="00A82610" w:rsidRPr="00A82610" w14:paraId="24E5590B" w14:textId="77777777" w:rsidTr="00BA60C2">
        <w:trPr>
          <w:trHeight w:val="390"/>
        </w:trPr>
        <w:tc>
          <w:tcPr>
            <w:tcW w:w="17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69B8A1" w14:textId="77777777" w:rsidR="00A82610" w:rsidRDefault="00A82610" w:rsidP="00A82610">
            <w:pPr>
              <w:spacing w:after="0" w:line="240" w:lineRule="auto"/>
              <w:rPr>
                <w:rFonts w:eastAsia="Times New Roman" w:cs="Calibri"/>
                <w:color w:val="1F497D"/>
                <w:sz w:val="26"/>
                <w:szCs w:val="26"/>
                <w:lang w:val="es-UY" w:eastAsia="es-UY"/>
              </w:rPr>
            </w:pPr>
            <w:r w:rsidRPr="00A82610">
              <w:rPr>
                <w:rFonts w:eastAsia="Times New Roman" w:cs="Calibri"/>
                <w:color w:val="1F497D"/>
                <w:sz w:val="26"/>
                <w:szCs w:val="26"/>
                <w:lang w:val="es-UY" w:eastAsia="es-UY"/>
              </w:rPr>
              <w:t>AI Ministerio de Transporte y Obras Públicas</w:t>
            </w:r>
          </w:p>
          <w:p w14:paraId="0FDCCE5C" w14:textId="77777777" w:rsidR="00A82610" w:rsidRPr="00A82610" w:rsidRDefault="00A82610" w:rsidP="00A82610">
            <w:pPr>
              <w:spacing w:after="0" w:line="240" w:lineRule="auto"/>
              <w:ind w:firstLineChars="100" w:firstLine="260"/>
              <w:rPr>
                <w:rFonts w:eastAsia="Times New Roman" w:cs="Calibri"/>
                <w:color w:val="1F497D"/>
                <w:sz w:val="26"/>
                <w:szCs w:val="26"/>
                <w:lang w:val="es-UY" w:eastAsia="es-UY"/>
              </w:rPr>
            </w:pPr>
          </w:p>
        </w:tc>
      </w:tr>
      <w:tr w:rsidR="00A82610" w:rsidRPr="00A82610" w14:paraId="30CF712A" w14:textId="77777777" w:rsidTr="00BA60C2">
        <w:trPr>
          <w:trHeight w:val="1095"/>
        </w:trPr>
        <w:tc>
          <w:tcPr>
            <w:tcW w:w="17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95C8A0" w14:textId="77777777" w:rsidR="00A82610" w:rsidRDefault="00A8261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A82610"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Solicito que se me confiera acceso a la información pública que se detallará, al amparo de la </w:t>
            </w:r>
          </w:p>
          <w:p w14:paraId="463E5C7E" w14:textId="77777777" w:rsidR="00A82610" w:rsidRDefault="00A8261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A82610">
              <w:rPr>
                <w:rFonts w:eastAsia="Times New Roman" w:cs="Calibri"/>
                <w:sz w:val="26"/>
                <w:szCs w:val="26"/>
                <w:lang w:val="es-UY" w:eastAsia="es-UY"/>
              </w:rPr>
              <w:t>Ley No.</w:t>
            </w: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 </w:t>
            </w:r>
            <w:r w:rsidRPr="00A82610">
              <w:rPr>
                <w:rFonts w:eastAsia="Times New Roman" w:cs="Calibri"/>
                <w:sz w:val="26"/>
                <w:szCs w:val="26"/>
                <w:lang w:val="es-UY" w:eastAsia="es-UY"/>
              </w:rPr>
              <w:t>18.381   de</w:t>
            </w: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 17 de octubre de 2008. </w:t>
            </w:r>
            <w:r w:rsidRPr="00A82610"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A todos los efectos de la presente petición, </w:t>
            </w:r>
          </w:p>
          <w:p w14:paraId="616F3AB8" w14:textId="77777777" w:rsidR="00A82610" w:rsidRDefault="00A8261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A82610">
              <w:rPr>
                <w:rFonts w:eastAsia="Times New Roman" w:cs="Calibri"/>
                <w:sz w:val="26"/>
                <w:szCs w:val="26"/>
                <w:lang w:val="es-UY" w:eastAsia="es-UY"/>
              </w:rPr>
              <w:t>constituyo domicilio en el declarado a continuación.</w:t>
            </w:r>
          </w:p>
          <w:p w14:paraId="2B872B14" w14:textId="77777777" w:rsidR="00BA60C2" w:rsidRDefault="00BA60C2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  <w:p w14:paraId="032C82BC" w14:textId="77777777" w:rsidR="00A82610" w:rsidRDefault="00A8261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  <w:p w14:paraId="5DA00A43" w14:textId="77777777" w:rsidR="00A82610" w:rsidRPr="00BD2819" w:rsidRDefault="00A82610" w:rsidP="00A82610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eastAsia="Times New Roman" w:cs="Calibri"/>
                <w:b/>
                <w:sz w:val="26"/>
                <w:szCs w:val="26"/>
                <w:lang w:val="es-UY" w:eastAsia="es-UY"/>
              </w:rPr>
            </w:pPr>
            <w:r w:rsidRPr="00BD2819">
              <w:rPr>
                <w:rFonts w:eastAsia="Times New Roman" w:cs="Calibri"/>
                <w:b/>
                <w:sz w:val="26"/>
                <w:szCs w:val="26"/>
                <w:lang w:val="es-UY" w:eastAsia="es-UY"/>
              </w:rPr>
              <w:t>Datos del Solicitante</w:t>
            </w:r>
          </w:p>
          <w:p w14:paraId="5FB68D5F" w14:textId="77777777" w:rsidR="00A82610" w:rsidRDefault="00A82610" w:rsidP="00A82610">
            <w:pPr>
              <w:pStyle w:val="Prrafodelista"/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A82610">
              <w:rPr>
                <w:rFonts w:eastAsia="Times New Roman" w:cs="Calibri"/>
                <w:noProof/>
                <w:sz w:val="26"/>
                <w:szCs w:val="26"/>
                <w:lang w:val="es-UY" w:eastAsia="es-UY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FB286E2" wp14:editId="6EED45DE">
                      <wp:simplePos x="0" y="0"/>
                      <wp:positionH relativeFrom="column">
                        <wp:posOffset>1684655</wp:posOffset>
                      </wp:positionH>
                      <wp:positionV relativeFrom="paragraph">
                        <wp:posOffset>149860</wp:posOffset>
                      </wp:positionV>
                      <wp:extent cx="4505325" cy="257175"/>
                      <wp:effectExtent l="0" t="0" r="28575" b="28575"/>
                      <wp:wrapSquare wrapText="bothSides"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5325" cy="2571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002060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EF6C8A" w14:textId="77777777" w:rsidR="00A82610" w:rsidRDefault="00A8261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132.65pt;margin-top:11.8pt;width:354.7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" fillcolor="white [3201]" strokecolor="#002060" strokeweight="1pt">
                      <v:textbox>
                        <w:txbxContent>
                          <w:p w:rsidR="00A82610" w:rsidRDefault="00A8261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95A6EF8" w14:textId="77777777" w:rsidR="00A82610" w:rsidRPr="00A82610" w:rsidRDefault="00A8261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Nombre o razón social: </w:t>
            </w:r>
          </w:p>
          <w:p w14:paraId="1D600ACB" w14:textId="77777777" w:rsidR="00A82610" w:rsidRDefault="009600EA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9600EA">
              <w:rPr>
                <w:rFonts w:eastAsia="Times New Roman" w:cs="Calibri"/>
                <w:noProof/>
                <w:sz w:val="26"/>
                <w:szCs w:val="26"/>
                <w:lang w:val="es-UY" w:eastAsia="es-UY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F9E5794" wp14:editId="18927B0C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193675</wp:posOffset>
                      </wp:positionV>
                      <wp:extent cx="3714750" cy="255600"/>
                      <wp:effectExtent l="0" t="0" r="19050" b="11430"/>
                      <wp:wrapSquare wrapText="bothSides"/>
                      <wp:docPr id="1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0" cy="255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5DFF8B" w14:textId="77777777" w:rsidR="009600EA" w:rsidRDefault="009600E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194.95pt;margin-top:15.25pt;width:292.5pt;height:20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" fillcolor="white [3201]" strokecolor="#1f3763 [1608]" strokeweight="1pt">
                      <v:textbox>
                        <w:txbxContent>
                          <w:p w:rsidR="009600EA" w:rsidRDefault="009600EA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88ADA67" w14:textId="77777777" w:rsidR="009600EA" w:rsidRDefault="009600EA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Documento de identidad o R.U.T:   </w:t>
            </w:r>
          </w:p>
          <w:p w14:paraId="51E94DED" w14:textId="77777777" w:rsidR="00A82610" w:rsidRDefault="00A8261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  <w:p w14:paraId="7E5F52E3" w14:textId="77777777" w:rsidR="00A82610" w:rsidRDefault="009600EA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9600EA">
              <w:rPr>
                <w:rFonts w:eastAsia="Times New Roman" w:cs="Calibri"/>
                <w:noProof/>
                <w:sz w:val="26"/>
                <w:szCs w:val="26"/>
                <w:lang w:val="es-UY" w:eastAsia="es-UY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6872A44" wp14:editId="4A6D414D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18415</wp:posOffset>
                      </wp:positionV>
                      <wp:extent cx="5724525" cy="257175"/>
                      <wp:effectExtent l="0" t="0" r="28575" b="28575"/>
                      <wp:wrapSquare wrapText="bothSides"/>
                      <wp:docPr id="3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245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17A377" w14:textId="77777777" w:rsidR="009600EA" w:rsidRDefault="009600E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38.15pt;margin-top:1.45pt;width:450.75pt;height:20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" strokecolor="#002060">
                      <v:textbox>
                        <w:txbxContent>
                          <w:p w:rsidR="009600EA" w:rsidRDefault="009600EA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Tipo:  </w:t>
            </w:r>
          </w:p>
          <w:p w14:paraId="29FBCDD8" w14:textId="77777777" w:rsidR="00A82610" w:rsidRDefault="00A8261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  <w:p w14:paraId="3C14A937" w14:textId="77777777" w:rsidR="00F46020" w:rsidRDefault="00F4602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BD2819">
              <w:rPr>
                <w:rFonts w:eastAsia="Times New Roman" w:cs="Calibri"/>
                <w:noProof/>
                <w:sz w:val="26"/>
                <w:szCs w:val="26"/>
                <w:lang w:val="es-UY" w:eastAsia="es-UY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5C6F1591" wp14:editId="2C9B396A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148590</wp:posOffset>
                      </wp:positionV>
                      <wp:extent cx="5295900" cy="304800"/>
                      <wp:effectExtent l="0" t="0" r="19050" b="19050"/>
                      <wp:wrapSquare wrapText="bothSides"/>
                      <wp:docPr id="4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959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AD3FD9" w14:textId="77777777" w:rsidR="00BD2819" w:rsidRDefault="00BD281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71.95pt;margin-top:11.7pt;width:417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" strokecolor="#002060">
                      <v:textbox>
                        <w:txbxContent>
                          <w:p w:rsidR="00BD2819" w:rsidRDefault="00BD281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FAC8356" w14:textId="77777777" w:rsidR="00F46020" w:rsidRDefault="00F4602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>Domicilio:</w:t>
            </w:r>
          </w:p>
          <w:p w14:paraId="18376AB6" w14:textId="77777777" w:rsidR="00F46020" w:rsidRDefault="00F4602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  <w:p w14:paraId="21059452" w14:textId="77777777" w:rsidR="00F46020" w:rsidRDefault="00F4602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E81880">
              <w:rPr>
                <w:rFonts w:eastAsia="Times New Roman" w:cs="Calibri"/>
                <w:noProof/>
                <w:sz w:val="26"/>
                <w:szCs w:val="26"/>
                <w:lang w:val="es-UY" w:eastAsia="es-UY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59F653E6" wp14:editId="59FD87D4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127000</wp:posOffset>
                      </wp:positionV>
                      <wp:extent cx="4629150" cy="304800"/>
                      <wp:effectExtent l="0" t="0" r="19050" b="19050"/>
                      <wp:wrapSquare wrapText="bothSides"/>
                      <wp:docPr id="9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472C4">
                                    <a:lumMod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9846BF" w14:textId="77777777" w:rsidR="00F46020" w:rsidRDefault="00F46020" w:rsidP="00F4602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98EE3" id="_x0000_s1030" type="#_x0000_t202" style="position:absolute;margin-left:126.7pt;margin-top:10pt;width:364.5pt;height:24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" strokecolor="#203864">
                      <v:textbox>
                        <w:txbxContent>
                          <w:p w:rsidR="00F46020" w:rsidRDefault="00F46020" w:rsidP="00F4602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6E17DD36" w14:textId="77777777" w:rsidR="00A82610" w:rsidRDefault="00BD2819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Correo electrónico:   </w:t>
            </w:r>
          </w:p>
          <w:p w14:paraId="248E4F23" w14:textId="77777777" w:rsidR="00A82610" w:rsidRDefault="00A8261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  <w:p w14:paraId="027EC890" w14:textId="77777777" w:rsidR="00F46020" w:rsidRDefault="00F4602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E81880">
              <w:rPr>
                <w:rFonts w:eastAsia="Times New Roman" w:cs="Calibri"/>
                <w:noProof/>
                <w:sz w:val="26"/>
                <w:szCs w:val="26"/>
                <w:lang w:val="es-UY" w:eastAsia="es-UY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6E50B1B8" wp14:editId="28BEDAA7">
                      <wp:simplePos x="0" y="0"/>
                      <wp:positionH relativeFrom="column">
                        <wp:posOffset>1790065</wp:posOffset>
                      </wp:positionH>
                      <wp:positionV relativeFrom="paragraph">
                        <wp:posOffset>92075</wp:posOffset>
                      </wp:positionV>
                      <wp:extent cx="4467225" cy="285750"/>
                      <wp:effectExtent l="0" t="0" r="28575" b="19050"/>
                      <wp:wrapSquare wrapText="bothSides"/>
                      <wp:docPr id="10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72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472C4">
                                    <a:lumMod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094862" w14:textId="77777777" w:rsidR="00F46020" w:rsidRDefault="00F46020" w:rsidP="00F4602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98EE3" id="_x0000_s1031" type="#_x0000_t202" style="position:absolute;margin-left:140.95pt;margin-top:7.25pt;width:351.75pt;height:22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" strokecolor="#203864">
                      <v:textbox>
                        <w:txbxContent>
                          <w:p w:rsidR="00F46020" w:rsidRDefault="00F46020" w:rsidP="00F4602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4E0DD6E" w14:textId="77777777" w:rsidR="00A82610" w:rsidRDefault="00F4602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>Teléfono de contacto:</w:t>
            </w:r>
            <w:r w:rsidRPr="00E81880">
              <w:rPr>
                <w:rFonts w:eastAsia="Times New Roman" w:cs="Calibri"/>
                <w:noProof/>
                <w:sz w:val="26"/>
                <w:szCs w:val="26"/>
                <w:lang w:val="es-UY" w:eastAsia="es-UY"/>
              </w:rPr>
              <w:t xml:space="preserve"> </w:t>
            </w:r>
          </w:p>
          <w:p w14:paraId="519BA9BE" w14:textId="77777777" w:rsidR="00F46020" w:rsidRDefault="00F4602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  <w:p w14:paraId="5BCBB444" w14:textId="77777777" w:rsidR="00F46020" w:rsidRPr="00A82610" w:rsidRDefault="00F46020" w:rsidP="00A82610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</w:tc>
      </w:tr>
      <w:tr w:rsidR="00A82610" w:rsidRPr="00A82610" w14:paraId="7173A1EC" w14:textId="77777777" w:rsidTr="00BA60C2">
        <w:trPr>
          <w:trHeight w:val="1095"/>
        </w:trPr>
        <w:tc>
          <w:tcPr>
            <w:tcW w:w="17173" w:type="dxa"/>
            <w:tcBorders>
              <w:top w:val="nil"/>
              <w:left w:val="nil"/>
              <w:bottom w:val="nil"/>
              <w:right w:val="nil"/>
            </w:tcBorders>
          </w:tcPr>
          <w:p w14:paraId="213537A5" w14:textId="77777777" w:rsidR="00BD2819" w:rsidRDefault="00BD2819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Apoderado o representante: (aplicable para todas las personas jurídicas, y en caso de </w:t>
            </w:r>
          </w:p>
          <w:p w14:paraId="11A47130" w14:textId="77777777" w:rsidR="00BD2819" w:rsidRDefault="00BD2819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>corresponder para las personas físicas, adjuntándose en todos los casos la documentación que</w:t>
            </w:r>
          </w:p>
          <w:p w14:paraId="6C96F369" w14:textId="77777777" w:rsidR="00BD2819" w:rsidRDefault="00BD2819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>acredite la representación)</w:t>
            </w:r>
          </w:p>
          <w:p w14:paraId="7604ED17" w14:textId="77777777" w:rsidR="00BD2819" w:rsidRDefault="00E81880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E81880">
              <w:rPr>
                <w:rFonts w:eastAsia="Times New Roman" w:cs="Calibri"/>
                <w:noProof/>
                <w:sz w:val="26"/>
                <w:szCs w:val="26"/>
                <w:lang w:val="es-UY" w:eastAsia="es-UY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CD7076B" wp14:editId="20446A0A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178435</wp:posOffset>
                      </wp:positionV>
                      <wp:extent cx="5419725" cy="255600"/>
                      <wp:effectExtent l="0" t="0" r="28575" b="11430"/>
                      <wp:wrapSquare wrapText="bothSides"/>
                      <wp:docPr id="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9725" cy="255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accent5">
                                    <a:lumMod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9285F7" w14:textId="77777777" w:rsidR="00E81880" w:rsidRDefault="00E8188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63.65pt;margin-top:14.05pt;width:426.75pt;height:20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" strokecolor="#1f3763 [1608]">
                      <v:textbox>
                        <w:txbxContent>
                          <w:p w:rsidR="00E81880" w:rsidRDefault="00E8188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6088590" w14:textId="77777777" w:rsidR="00BD2819" w:rsidRDefault="00BD2819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>Nombre:</w:t>
            </w:r>
            <w:r w:rsidR="00E81880"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  </w:t>
            </w:r>
          </w:p>
          <w:p w14:paraId="7FF8C90A" w14:textId="77777777" w:rsidR="00BD2819" w:rsidRDefault="00E81880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E81880">
              <w:rPr>
                <w:rFonts w:eastAsia="Times New Roman" w:cs="Calibri"/>
                <w:noProof/>
                <w:sz w:val="26"/>
                <w:szCs w:val="26"/>
                <w:lang w:val="es-UY" w:eastAsia="es-UY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7BA4D71F" wp14:editId="7DDDCA20">
                      <wp:simplePos x="0" y="0"/>
                      <wp:positionH relativeFrom="column">
                        <wp:posOffset>2009140</wp:posOffset>
                      </wp:positionH>
                      <wp:positionV relativeFrom="paragraph">
                        <wp:posOffset>184785</wp:posOffset>
                      </wp:positionV>
                      <wp:extent cx="4229100" cy="255600"/>
                      <wp:effectExtent l="0" t="0" r="19050" b="11430"/>
                      <wp:wrapSquare wrapText="bothSides"/>
                      <wp:docPr id="6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0" cy="255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A8C6F9" w14:textId="77777777" w:rsidR="00E81880" w:rsidRDefault="00E8188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158.2pt;margin-top:14.55pt;width:333pt;height:20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" strokecolor="#002060">
                      <v:textbox>
                        <w:txbxContent>
                          <w:p w:rsidR="00E81880" w:rsidRDefault="00E8188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6457BC6" w14:textId="77777777" w:rsidR="00BD2819" w:rsidRDefault="00BD2819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Documento de Identidad: </w:t>
            </w:r>
            <w:r w:rsidR="00E81880"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  </w:t>
            </w:r>
          </w:p>
          <w:p w14:paraId="32AA0737" w14:textId="77777777" w:rsidR="00BD2819" w:rsidRDefault="00BD2819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  <w:p w14:paraId="3FE389DE" w14:textId="77777777" w:rsidR="00BD2819" w:rsidRDefault="00E81880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E81880">
              <w:rPr>
                <w:rFonts w:eastAsia="Times New Roman" w:cs="Calibri"/>
                <w:noProof/>
                <w:sz w:val="26"/>
                <w:szCs w:val="26"/>
                <w:lang w:val="es-UY" w:eastAsia="es-UY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40A03638" wp14:editId="5D4CE147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8890</wp:posOffset>
                      </wp:positionV>
                      <wp:extent cx="5648325" cy="255600"/>
                      <wp:effectExtent l="0" t="0" r="28575" b="11430"/>
                      <wp:wrapSquare wrapText="bothSides"/>
                      <wp:docPr id="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48325" cy="255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F6E501" w14:textId="77777777" w:rsidR="00E81880" w:rsidRDefault="00E8188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47.9pt;margin-top:.7pt;width:444.75pt;height:20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" strokecolor="#002060">
                      <v:textbox>
                        <w:txbxContent>
                          <w:p w:rsidR="00E81880" w:rsidRDefault="00E8188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D2819"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Tipo:  </w:t>
            </w:r>
          </w:p>
          <w:p w14:paraId="172CEF07" w14:textId="77777777" w:rsidR="00BD2819" w:rsidRDefault="00BD2819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  <w:p w14:paraId="31DAB02B" w14:textId="77777777" w:rsidR="00F46020" w:rsidRDefault="00F46020" w:rsidP="00BA60C2">
            <w:pPr>
              <w:pStyle w:val="Prrafodelista"/>
              <w:spacing w:after="0" w:line="240" w:lineRule="auto"/>
              <w:ind w:left="-567"/>
              <w:rPr>
                <w:rFonts w:eastAsia="Times New Roman" w:cs="Calibri"/>
                <w:b/>
                <w:sz w:val="26"/>
                <w:szCs w:val="26"/>
                <w:lang w:val="es-UY" w:eastAsia="es-UY"/>
              </w:rPr>
            </w:pPr>
          </w:p>
          <w:p w14:paraId="2DA5262F" w14:textId="77777777" w:rsidR="00F46020" w:rsidRDefault="00F46020" w:rsidP="00BA60C2">
            <w:pPr>
              <w:pStyle w:val="Prrafodelista"/>
              <w:spacing w:after="0" w:line="240" w:lineRule="auto"/>
              <w:ind w:left="-567"/>
              <w:rPr>
                <w:rFonts w:eastAsia="Times New Roman" w:cs="Calibri"/>
                <w:b/>
                <w:sz w:val="26"/>
                <w:szCs w:val="26"/>
                <w:lang w:val="es-UY" w:eastAsia="es-UY"/>
              </w:rPr>
            </w:pPr>
          </w:p>
          <w:p w14:paraId="33B69445" w14:textId="77777777" w:rsidR="00F46020" w:rsidRDefault="00F46020" w:rsidP="00BA60C2">
            <w:pPr>
              <w:pStyle w:val="Prrafodelista"/>
              <w:spacing w:after="0" w:line="240" w:lineRule="auto"/>
              <w:ind w:left="-567"/>
              <w:rPr>
                <w:rFonts w:eastAsia="Times New Roman" w:cs="Calibri"/>
                <w:b/>
                <w:sz w:val="26"/>
                <w:szCs w:val="26"/>
                <w:lang w:val="es-UY" w:eastAsia="es-UY"/>
              </w:rPr>
            </w:pPr>
          </w:p>
          <w:p w14:paraId="32749B52" w14:textId="77777777" w:rsidR="00BD2819" w:rsidRPr="00E81880" w:rsidRDefault="00BD2819" w:rsidP="00BA60C2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-567"/>
              <w:rPr>
                <w:rFonts w:eastAsia="Times New Roman" w:cs="Calibri"/>
                <w:b/>
                <w:sz w:val="26"/>
                <w:szCs w:val="26"/>
                <w:lang w:val="es-UY" w:eastAsia="es-UY"/>
              </w:rPr>
            </w:pPr>
            <w:r w:rsidRPr="00E81880">
              <w:rPr>
                <w:rFonts w:eastAsia="Times New Roman" w:cs="Calibri"/>
                <w:b/>
                <w:sz w:val="26"/>
                <w:szCs w:val="26"/>
                <w:lang w:val="es-UY" w:eastAsia="es-UY"/>
              </w:rPr>
              <w:t>Información solicitada:</w:t>
            </w:r>
          </w:p>
          <w:p w14:paraId="3E77673D" w14:textId="77777777" w:rsidR="00BD2819" w:rsidRDefault="00BD2819" w:rsidP="00BA60C2">
            <w:pPr>
              <w:pStyle w:val="Prrafodelista"/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  <w:p w14:paraId="05C06FD2" w14:textId="77777777" w:rsidR="00776030" w:rsidRDefault="00776030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Debe expresarse en forma clara la descripción de la información requerida y cualquier dato que </w:t>
            </w:r>
          </w:p>
          <w:p w14:paraId="428E8AE7" w14:textId="77777777" w:rsidR="00BD2819" w:rsidRPr="00BD2819" w:rsidRDefault="00E81880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>
              <w:rPr>
                <w:rFonts w:eastAsia="Times New Roman" w:cs="Calibri"/>
                <w:sz w:val="26"/>
                <w:szCs w:val="26"/>
                <w:lang w:val="es-UY" w:eastAsia="es-UY"/>
              </w:rPr>
              <w:t>facilite su localización. Sírvase anexar hojas adicionales si el espacio no es suficiente.</w:t>
            </w:r>
            <w:r w:rsidR="00776030">
              <w:rPr>
                <w:rFonts w:eastAsia="Times New Roman" w:cs="Calibri"/>
                <w:sz w:val="26"/>
                <w:szCs w:val="26"/>
                <w:lang w:val="es-UY" w:eastAsia="es-UY"/>
              </w:rPr>
              <w:t xml:space="preserve"> </w:t>
            </w:r>
          </w:p>
        </w:tc>
      </w:tr>
      <w:tr w:rsidR="00A82610" w:rsidRPr="00A82610" w14:paraId="17F5D270" w14:textId="77777777" w:rsidTr="00BA60C2">
        <w:trPr>
          <w:trHeight w:val="1095"/>
        </w:trPr>
        <w:tc>
          <w:tcPr>
            <w:tcW w:w="17173" w:type="dxa"/>
            <w:tcBorders>
              <w:top w:val="nil"/>
              <w:left w:val="nil"/>
              <w:bottom w:val="nil"/>
              <w:right w:val="nil"/>
            </w:tcBorders>
          </w:tcPr>
          <w:p w14:paraId="7C17CB0C" w14:textId="77777777" w:rsidR="00A82610" w:rsidRDefault="00A82610" w:rsidP="00BA60C2">
            <w:pPr>
              <w:spacing w:after="0" w:line="240" w:lineRule="auto"/>
              <w:ind w:left="-567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</w:p>
          <w:p w14:paraId="37D5965A" w14:textId="34AC7DC3" w:rsidR="007C2230" w:rsidRPr="00BA60C2" w:rsidRDefault="00BA60C2" w:rsidP="00BA60C2">
            <w:pPr>
              <w:spacing w:after="0" w:line="240" w:lineRule="auto"/>
              <w:rPr>
                <w:rFonts w:eastAsia="Times New Roman" w:cs="Calibri"/>
                <w:sz w:val="26"/>
                <w:szCs w:val="26"/>
                <w:lang w:val="es-UY" w:eastAsia="es-UY"/>
              </w:rPr>
            </w:pPr>
            <w:r w:rsidRPr="007C2230">
              <w:rPr>
                <w:b/>
                <w:noProof/>
                <w:lang w:val="es-UY" w:eastAsia="es-UY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696B3FF3" wp14:editId="5C8B57C6">
                      <wp:simplePos x="0" y="0"/>
                      <wp:positionH relativeFrom="column">
                        <wp:posOffset>41998</wp:posOffset>
                      </wp:positionH>
                      <wp:positionV relativeFrom="paragraph">
                        <wp:posOffset>157896</wp:posOffset>
                      </wp:positionV>
                      <wp:extent cx="6438900" cy="1457325"/>
                      <wp:effectExtent l="0" t="0" r="19050" b="28575"/>
                      <wp:wrapTopAndBottom/>
                      <wp:docPr id="8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8900" cy="1457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5F2210" w14:textId="77777777" w:rsidR="00E81880" w:rsidRDefault="00E81880"/>
                                <w:p w14:paraId="014AA0DD" w14:textId="77777777" w:rsidR="00BA60C2" w:rsidRDefault="00BA60C2"/>
                                <w:p w14:paraId="43DFF3C3" w14:textId="77777777" w:rsidR="00BA60C2" w:rsidRDefault="00BA60C2"/>
                                <w:p w14:paraId="27569E67" w14:textId="77777777" w:rsidR="00BA60C2" w:rsidRDefault="00BA60C2"/>
                                <w:p w14:paraId="5B5A7C80" w14:textId="77777777" w:rsidR="00BA60C2" w:rsidRDefault="00BA60C2"/>
                                <w:p w14:paraId="41DA86E8" w14:textId="77777777" w:rsidR="00BA60C2" w:rsidRDefault="00BA60C2"/>
                                <w:p w14:paraId="12331D57" w14:textId="77777777" w:rsidR="00BA60C2" w:rsidRDefault="00BA60C2"/>
                                <w:p w14:paraId="6F4D21F0" w14:textId="77777777" w:rsidR="00BA60C2" w:rsidRDefault="00BA60C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6B3F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5" type="#_x0000_t202" style="position:absolute;margin-left:3.3pt;margin-top:12.45pt;width:507pt;height:114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" strokecolor="#002060">
                      <v:textbox>
                        <w:txbxContent>
                          <w:p w14:paraId="335F2210" w14:textId="77777777" w:rsidR="00E81880" w:rsidRDefault="00E81880"/>
                          <w:p w14:paraId="014AA0DD" w14:textId="77777777" w:rsidR="00BA60C2" w:rsidRDefault="00BA60C2"/>
                          <w:p w14:paraId="43DFF3C3" w14:textId="77777777" w:rsidR="00BA60C2" w:rsidRDefault="00BA60C2"/>
                          <w:p w14:paraId="27569E67" w14:textId="77777777" w:rsidR="00BA60C2" w:rsidRDefault="00BA60C2"/>
                          <w:p w14:paraId="5B5A7C80" w14:textId="77777777" w:rsidR="00BA60C2" w:rsidRDefault="00BA60C2"/>
                          <w:p w14:paraId="41DA86E8" w14:textId="77777777" w:rsidR="00BA60C2" w:rsidRDefault="00BA60C2"/>
                          <w:p w14:paraId="12331D57" w14:textId="77777777" w:rsidR="00BA60C2" w:rsidRDefault="00BA60C2"/>
                          <w:p w14:paraId="6F4D21F0" w14:textId="77777777" w:rsidR="00BA60C2" w:rsidRDefault="00BA60C2"/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</w:tbl>
    <w:p w14:paraId="4C96E110" w14:textId="01A264A1" w:rsidR="00C828DB" w:rsidRPr="007C2230" w:rsidRDefault="00C828DB" w:rsidP="00BA60C2">
      <w:pPr>
        <w:pStyle w:val="Prrafodelista"/>
        <w:numPr>
          <w:ilvl w:val="0"/>
          <w:numId w:val="1"/>
        </w:numPr>
        <w:ind w:left="-567"/>
        <w:rPr>
          <w:b/>
          <w:sz w:val="24"/>
          <w:szCs w:val="24"/>
        </w:rPr>
      </w:pPr>
      <w:r w:rsidRPr="007C2230">
        <w:rPr>
          <w:b/>
          <w:sz w:val="24"/>
          <w:szCs w:val="24"/>
        </w:rPr>
        <w:t>Soporte de Información preferido *(marcar el correspondiente)</w:t>
      </w:r>
    </w:p>
    <w:p w14:paraId="5344FC80" w14:textId="304D5666" w:rsidR="00C828DB" w:rsidRDefault="00C828DB" w:rsidP="00BA60C2">
      <w:pPr>
        <w:pStyle w:val="Prrafodelista"/>
        <w:ind w:left="-567"/>
        <w:rPr>
          <w:sz w:val="24"/>
          <w:szCs w:val="24"/>
        </w:rPr>
      </w:pPr>
    </w:p>
    <w:p w14:paraId="1897A49A" w14:textId="4DB2E8B7" w:rsidR="00C828DB" w:rsidRDefault="00BA60C2" w:rsidP="00BA60C2">
      <w:pPr>
        <w:pStyle w:val="Prrafodelista"/>
        <w:ind w:left="-567"/>
        <w:rPr>
          <w:sz w:val="24"/>
          <w:szCs w:val="24"/>
        </w:rPr>
      </w:pPr>
      <w:r>
        <w:rPr>
          <w:noProof/>
          <w:sz w:val="24"/>
          <w:szCs w:val="24"/>
          <w:lang w:val="es-UY" w:eastAsia="es-UY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B48E4E" wp14:editId="6B926D58">
                <wp:simplePos x="0" y="0"/>
                <wp:positionH relativeFrom="column">
                  <wp:posOffset>3568065</wp:posOffset>
                </wp:positionH>
                <wp:positionV relativeFrom="paragraph">
                  <wp:posOffset>29210</wp:posOffset>
                </wp:positionV>
                <wp:extent cx="200025" cy="123825"/>
                <wp:effectExtent l="0" t="0" r="28575" b="28575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D4654" id="Rectángulo 13" o:spid="_x0000_s1026" style="position:absolute;margin-left:280.95pt;margin-top:2.3pt;width:15.75pt;height: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" fillcolor="white [3201]" strokecolor="#002060" strokeweight="1pt"/>
            </w:pict>
          </mc:Fallback>
        </mc:AlternateContent>
      </w:r>
      <w:r w:rsidR="00C828DB">
        <w:rPr>
          <w:sz w:val="24"/>
          <w:szCs w:val="24"/>
        </w:rPr>
        <w:t>Consulta de los documentos en las oficinas que se determine.</w:t>
      </w:r>
    </w:p>
    <w:p w14:paraId="0C926338" w14:textId="02749BB9" w:rsidR="00C828DB" w:rsidRDefault="00BA60C2" w:rsidP="00BA60C2">
      <w:pPr>
        <w:pStyle w:val="Prrafodelista"/>
        <w:ind w:left="-567"/>
        <w:rPr>
          <w:sz w:val="24"/>
          <w:szCs w:val="24"/>
        </w:rPr>
      </w:pPr>
      <w:r>
        <w:rPr>
          <w:noProof/>
          <w:sz w:val="24"/>
          <w:szCs w:val="24"/>
          <w:lang w:val="es-UY" w:eastAsia="es-UY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521629" wp14:editId="28E5A5AA">
                <wp:simplePos x="0" y="0"/>
                <wp:positionH relativeFrom="column">
                  <wp:posOffset>3571875</wp:posOffset>
                </wp:positionH>
                <wp:positionV relativeFrom="paragraph">
                  <wp:posOffset>9525</wp:posOffset>
                </wp:positionV>
                <wp:extent cx="200025" cy="123825"/>
                <wp:effectExtent l="0" t="0" r="28575" b="28575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25256" id="Rectángulo 14" o:spid="_x0000_s1026" style="position:absolute;margin-left:281.25pt;margin-top:.75pt;width:15.75pt;height: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" fillcolor="window" strokecolor="#002060" strokeweight="1pt"/>
            </w:pict>
          </mc:Fallback>
        </mc:AlternateContent>
      </w:r>
      <w:r w:rsidR="00C828DB">
        <w:rPr>
          <w:sz w:val="24"/>
          <w:szCs w:val="24"/>
        </w:rPr>
        <w:t>Información en soporte papel.</w:t>
      </w:r>
    </w:p>
    <w:p w14:paraId="66F50274" w14:textId="67B19096" w:rsidR="00C828DB" w:rsidRDefault="00405A4F" w:rsidP="00BA60C2">
      <w:pPr>
        <w:pStyle w:val="Prrafodelista"/>
        <w:ind w:left="-567"/>
        <w:rPr>
          <w:sz w:val="24"/>
          <w:szCs w:val="24"/>
        </w:rPr>
      </w:pPr>
      <w:r>
        <w:rPr>
          <w:noProof/>
          <w:sz w:val="24"/>
          <w:szCs w:val="24"/>
          <w:lang w:val="es-UY" w:eastAsia="es-UY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DAB888" wp14:editId="296E680A">
                <wp:simplePos x="0" y="0"/>
                <wp:positionH relativeFrom="column">
                  <wp:posOffset>3571875</wp:posOffset>
                </wp:positionH>
                <wp:positionV relativeFrom="paragraph">
                  <wp:posOffset>8890</wp:posOffset>
                </wp:positionV>
                <wp:extent cx="200025" cy="123825"/>
                <wp:effectExtent l="0" t="0" r="28575" b="28575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70AEBD" id="Rectángulo 15" o:spid="_x0000_s1026" style="position:absolute;margin-left:281.25pt;margin-top:.7pt;width:15.75pt;height:9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" fillcolor="window" strokecolor="#002060" strokeweight="1pt"/>
            </w:pict>
          </mc:Fallback>
        </mc:AlternateContent>
      </w:r>
      <w:r w:rsidR="00C828DB">
        <w:rPr>
          <w:sz w:val="24"/>
          <w:szCs w:val="24"/>
        </w:rPr>
        <w:t>Fotocopia de la información solicitada.</w:t>
      </w:r>
    </w:p>
    <w:p w14:paraId="606C154C" w14:textId="6396870D" w:rsidR="00C828DB" w:rsidRDefault="00BA60C2" w:rsidP="00BA60C2">
      <w:pPr>
        <w:pStyle w:val="Prrafodelista"/>
        <w:ind w:left="-567"/>
        <w:rPr>
          <w:sz w:val="24"/>
          <w:szCs w:val="24"/>
        </w:rPr>
      </w:pPr>
      <w:r>
        <w:rPr>
          <w:noProof/>
          <w:sz w:val="24"/>
          <w:szCs w:val="24"/>
          <w:lang w:val="es-UY" w:eastAsia="es-UY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646E9B6" wp14:editId="2E9CB5DD">
                <wp:simplePos x="0" y="0"/>
                <wp:positionH relativeFrom="column">
                  <wp:posOffset>3571875</wp:posOffset>
                </wp:positionH>
                <wp:positionV relativeFrom="paragraph">
                  <wp:posOffset>200660</wp:posOffset>
                </wp:positionV>
                <wp:extent cx="200025" cy="123825"/>
                <wp:effectExtent l="0" t="0" r="28575" b="28575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17895" id="Rectángulo 17" o:spid="_x0000_s1026" style="position:absolute;margin-left:281.25pt;margin-top:15.8pt;width:15.75pt;height: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" fillcolor="window" strokecolor="#002060" strokeweight="1pt"/>
            </w:pict>
          </mc:Fallback>
        </mc:AlternateContent>
      </w:r>
      <w:r>
        <w:rPr>
          <w:noProof/>
          <w:sz w:val="24"/>
          <w:szCs w:val="24"/>
          <w:lang w:val="es-UY" w:eastAsia="es-UY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D085D0" wp14:editId="3AFD1EEF">
                <wp:simplePos x="0" y="0"/>
                <wp:positionH relativeFrom="column">
                  <wp:posOffset>3571875</wp:posOffset>
                </wp:positionH>
                <wp:positionV relativeFrom="paragraph">
                  <wp:posOffset>8890</wp:posOffset>
                </wp:positionV>
                <wp:extent cx="200025" cy="123825"/>
                <wp:effectExtent l="0" t="0" r="28575" b="28575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FEF656" id="Rectángulo 16" o:spid="_x0000_s1026" style="position:absolute;margin-left:281.25pt;margin-top:.7pt;width:15.75pt;height:9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" fillcolor="window" strokecolor="#002060" strokeweight="1pt"/>
            </w:pict>
          </mc:Fallback>
        </mc:AlternateContent>
      </w:r>
      <w:r w:rsidR="00C828DB">
        <w:rPr>
          <w:sz w:val="24"/>
          <w:szCs w:val="24"/>
        </w:rPr>
        <w:t>Soporte electrónico: CD</w:t>
      </w:r>
      <w:r w:rsidR="00782F60">
        <w:rPr>
          <w:sz w:val="24"/>
          <w:szCs w:val="24"/>
        </w:rPr>
        <w:t>, pen drive, etc. (especificar).</w:t>
      </w:r>
    </w:p>
    <w:p w14:paraId="2D79F9CC" w14:textId="49B71C05" w:rsidR="00782F60" w:rsidRDefault="00782F60" w:rsidP="00BA60C2">
      <w:pPr>
        <w:pStyle w:val="Prrafodelista"/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Otros. </w:t>
      </w:r>
    </w:p>
    <w:p w14:paraId="3B70E43F" w14:textId="77777777" w:rsidR="00782F60" w:rsidRDefault="00782F60" w:rsidP="00BA60C2">
      <w:pPr>
        <w:pStyle w:val="Prrafodelista"/>
        <w:ind w:left="-567"/>
        <w:rPr>
          <w:sz w:val="24"/>
          <w:szCs w:val="24"/>
        </w:rPr>
      </w:pPr>
    </w:p>
    <w:p w14:paraId="74F11642" w14:textId="77777777" w:rsidR="00782F60" w:rsidRDefault="00782F60" w:rsidP="00BA60C2">
      <w:pPr>
        <w:pStyle w:val="Prrafodelista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*Esta solicitud no implica obligación al Ministerio de Transporte y Obras Públicas (MTOP) de proporcionar la información en el soporte solicitado, pudiéndose efectuar la entrega en otro soporte a elección del MTOP, si la reproducción de la información solicitada implica costos para el MTOP, los mismos estarán a cargo del peticionante.</w:t>
      </w:r>
    </w:p>
    <w:p w14:paraId="5FEFC5DB" w14:textId="77777777" w:rsidR="00782F60" w:rsidRPr="007C2230" w:rsidRDefault="00782F60" w:rsidP="00BA60C2">
      <w:pPr>
        <w:pStyle w:val="Prrafodelista"/>
        <w:ind w:left="-567"/>
        <w:jc w:val="both"/>
        <w:rPr>
          <w:b/>
          <w:sz w:val="24"/>
          <w:szCs w:val="24"/>
        </w:rPr>
      </w:pPr>
    </w:p>
    <w:p w14:paraId="0C864159" w14:textId="77777777" w:rsidR="007C2230" w:rsidRPr="007C2230" w:rsidRDefault="007C2230" w:rsidP="00BA60C2">
      <w:pPr>
        <w:pStyle w:val="Prrafodelista"/>
        <w:numPr>
          <w:ilvl w:val="0"/>
          <w:numId w:val="1"/>
        </w:numPr>
        <w:ind w:left="-567"/>
        <w:jc w:val="both"/>
        <w:rPr>
          <w:b/>
          <w:sz w:val="24"/>
          <w:szCs w:val="24"/>
        </w:rPr>
      </w:pPr>
      <w:r w:rsidRPr="007C2230">
        <w:rPr>
          <w:b/>
          <w:noProof/>
          <w:sz w:val="24"/>
          <w:szCs w:val="24"/>
          <w:lang w:val="es-UY" w:eastAsia="es-UY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BE59E9E" wp14:editId="184872A5">
                <wp:simplePos x="0" y="0"/>
                <wp:positionH relativeFrom="column">
                  <wp:posOffset>-337185</wp:posOffset>
                </wp:positionH>
                <wp:positionV relativeFrom="paragraph">
                  <wp:posOffset>391795</wp:posOffset>
                </wp:positionV>
                <wp:extent cx="5619750" cy="942975"/>
                <wp:effectExtent l="0" t="0" r="19050" b="28575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0FD61" w14:textId="77777777" w:rsidR="007C2230" w:rsidRDefault="007C22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C2230">
                              <w:rPr>
                                <w:sz w:val="24"/>
                                <w:szCs w:val="24"/>
                              </w:rPr>
                              <w:t xml:space="preserve">FIRMA:  </w:t>
                            </w:r>
                          </w:p>
                          <w:p w14:paraId="06B5318E" w14:textId="77777777" w:rsidR="007C2230" w:rsidRPr="007C2230" w:rsidRDefault="007C2230">
                            <w:pPr>
                              <w:rPr>
                                <w:sz w:val="24"/>
                              </w:rPr>
                            </w:pPr>
                            <w:r w:rsidRPr="007C2230">
                              <w:rPr>
                                <w:sz w:val="24"/>
                              </w:rPr>
                              <w:t>ACLARACIÓN:</w:t>
                            </w:r>
                          </w:p>
                          <w:p w14:paraId="703ADAB7" w14:textId="77777777" w:rsidR="007C2230" w:rsidRPr="007C2230" w:rsidRDefault="007C22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C2230">
                              <w:rPr>
                                <w:sz w:val="24"/>
                                <w:szCs w:val="24"/>
                              </w:rPr>
                              <w:t>FECHA: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59E9E" id="_x0000_s1036" type="#_x0000_t202" style="position:absolute;left:0;text-align:left;margin-left:-26.55pt;margin-top:30.85pt;width:442.5pt;height:74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" strokecolor="#002060">
                <v:textbox>
                  <w:txbxContent>
                    <w:p w14:paraId="2170FD61" w14:textId="77777777" w:rsidR="007C2230" w:rsidRDefault="007C2230">
                      <w:pPr>
                        <w:rPr>
                          <w:sz w:val="24"/>
                          <w:szCs w:val="24"/>
                        </w:rPr>
                      </w:pPr>
                      <w:r w:rsidRPr="007C2230">
                        <w:rPr>
                          <w:sz w:val="24"/>
                          <w:szCs w:val="24"/>
                        </w:rPr>
                        <w:t xml:space="preserve">FIRMA:  </w:t>
                      </w:r>
                    </w:p>
                    <w:p w14:paraId="06B5318E" w14:textId="77777777" w:rsidR="007C2230" w:rsidRPr="007C2230" w:rsidRDefault="007C2230">
                      <w:pPr>
                        <w:rPr>
                          <w:sz w:val="24"/>
                        </w:rPr>
                      </w:pPr>
                      <w:r w:rsidRPr="007C2230">
                        <w:rPr>
                          <w:sz w:val="24"/>
                        </w:rPr>
                        <w:t>ACLARACIÓN:</w:t>
                      </w:r>
                    </w:p>
                    <w:p w14:paraId="703ADAB7" w14:textId="77777777" w:rsidR="007C2230" w:rsidRPr="007C2230" w:rsidRDefault="007C2230">
                      <w:pPr>
                        <w:rPr>
                          <w:sz w:val="24"/>
                          <w:szCs w:val="24"/>
                        </w:rPr>
                      </w:pPr>
                      <w:r w:rsidRPr="007C2230">
                        <w:rPr>
                          <w:sz w:val="24"/>
                          <w:szCs w:val="24"/>
                        </w:rPr>
                        <w:t>FECHA: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C2230">
        <w:rPr>
          <w:b/>
          <w:sz w:val="24"/>
          <w:szCs w:val="24"/>
        </w:rPr>
        <w:t>Firma del solicitante:</w:t>
      </w:r>
    </w:p>
    <w:p w14:paraId="15859E32" w14:textId="77777777" w:rsidR="007C2230" w:rsidRDefault="007C2230" w:rsidP="007C2230">
      <w:pPr>
        <w:jc w:val="both"/>
        <w:rPr>
          <w:sz w:val="24"/>
          <w:szCs w:val="24"/>
        </w:rPr>
      </w:pPr>
    </w:p>
    <w:p w14:paraId="421293BE" w14:textId="77777777" w:rsidR="00405A4F" w:rsidRDefault="00405A4F" w:rsidP="00405A4F">
      <w:pPr>
        <w:pStyle w:val="Prrafodelista"/>
        <w:jc w:val="both"/>
        <w:rPr>
          <w:b/>
          <w:sz w:val="24"/>
          <w:szCs w:val="24"/>
        </w:rPr>
      </w:pPr>
    </w:p>
    <w:p w14:paraId="5DBAC6F9" w14:textId="77777777" w:rsidR="00405A4F" w:rsidRPr="00405A4F" w:rsidRDefault="00405A4F" w:rsidP="00405A4F">
      <w:pPr>
        <w:pStyle w:val="Prrafodelista"/>
        <w:rPr>
          <w:b/>
          <w:sz w:val="24"/>
          <w:szCs w:val="24"/>
        </w:rPr>
      </w:pPr>
    </w:p>
    <w:p w14:paraId="61702E53" w14:textId="77777777" w:rsidR="00405A4F" w:rsidRDefault="00405A4F" w:rsidP="00405A4F">
      <w:pPr>
        <w:ind w:left="360"/>
        <w:jc w:val="both"/>
        <w:rPr>
          <w:b/>
          <w:sz w:val="24"/>
          <w:szCs w:val="24"/>
        </w:rPr>
      </w:pPr>
    </w:p>
    <w:p w14:paraId="591319DB" w14:textId="77777777" w:rsidR="00405A4F" w:rsidRDefault="00405A4F" w:rsidP="00405A4F">
      <w:pPr>
        <w:jc w:val="both"/>
        <w:rPr>
          <w:b/>
          <w:sz w:val="24"/>
          <w:szCs w:val="24"/>
        </w:rPr>
      </w:pPr>
    </w:p>
    <w:p w14:paraId="25306488" w14:textId="77777777" w:rsidR="00BA60C2" w:rsidRDefault="00BA60C2" w:rsidP="00405A4F">
      <w:pPr>
        <w:jc w:val="both"/>
        <w:rPr>
          <w:b/>
          <w:sz w:val="24"/>
          <w:szCs w:val="24"/>
        </w:rPr>
      </w:pPr>
    </w:p>
    <w:p w14:paraId="3D081FB4" w14:textId="77777777" w:rsidR="00BA60C2" w:rsidRPr="00405A4F" w:rsidRDefault="00BA60C2" w:rsidP="00405A4F">
      <w:pPr>
        <w:jc w:val="both"/>
        <w:rPr>
          <w:b/>
          <w:sz w:val="24"/>
          <w:szCs w:val="24"/>
        </w:rPr>
      </w:pPr>
    </w:p>
    <w:p w14:paraId="4CD3D514" w14:textId="77777777" w:rsidR="00405A4F" w:rsidRDefault="00405A4F" w:rsidP="00405A4F">
      <w:pPr>
        <w:pStyle w:val="Prrafodelista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405A4F">
        <w:rPr>
          <w:b/>
          <w:noProof/>
          <w:sz w:val="24"/>
          <w:szCs w:val="24"/>
          <w:lang w:val="es-UY" w:eastAsia="es-UY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006C958" wp14:editId="1993BA78">
                <wp:simplePos x="0" y="0"/>
                <wp:positionH relativeFrom="margin">
                  <wp:align>left</wp:align>
                </wp:positionH>
                <wp:positionV relativeFrom="paragraph">
                  <wp:posOffset>395605</wp:posOffset>
                </wp:positionV>
                <wp:extent cx="5553075" cy="895350"/>
                <wp:effectExtent l="0" t="0" r="28575" b="1905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C704A" w14:textId="77777777" w:rsidR="00405A4F" w:rsidRDefault="00405A4F">
                            <w:r>
                              <w:t>FIRMA DEL FUNCIONARIO RECEPTOR:</w:t>
                            </w:r>
                          </w:p>
                          <w:p w14:paraId="4E0C8646" w14:textId="77777777" w:rsidR="00405A4F" w:rsidRDefault="00405A4F">
                            <w:r>
                              <w:t>ACLARACIÓN DE FIRMA:</w:t>
                            </w:r>
                          </w:p>
                          <w:p w14:paraId="5187F888" w14:textId="77777777" w:rsidR="00405A4F" w:rsidRDefault="00405A4F">
                            <w:r>
                              <w:t>FECHA: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6C958" id="_x0000_s1037" type="#_x0000_t202" style="position:absolute;left:0;text-align:left;margin-left:0;margin-top:31.15pt;width:437.25pt;height:70.5pt;z-index:251677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" strokecolor="#002060">
                <v:textbox>
                  <w:txbxContent>
                    <w:p w14:paraId="301C704A" w14:textId="77777777" w:rsidR="00405A4F" w:rsidRDefault="00405A4F">
                      <w:r>
                        <w:t>FIRMA DEL FUNCIONARIO RECEPTOR:</w:t>
                      </w:r>
                    </w:p>
                    <w:p w14:paraId="4E0C8646" w14:textId="77777777" w:rsidR="00405A4F" w:rsidRDefault="00405A4F">
                      <w:r>
                        <w:t>ACLARACIÓN DE FIRMA:</w:t>
                      </w:r>
                    </w:p>
                    <w:p w14:paraId="5187F888" w14:textId="77777777" w:rsidR="00405A4F" w:rsidRDefault="00405A4F">
                      <w:r>
                        <w:t>FECHA: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05A4F">
        <w:rPr>
          <w:b/>
          <w:sz w:val="24"/>
          <w:szCs w:val="24"/>
        </w:rPr>
        <w:t>Recepción de la solicitud (uso exclusivo del MTOP)</w:t>
      </w:r>
    </w:p>
    <w:p w14:paraId="75A23708" w14:textId="77777777" w:rsidR="00405A4F" w:rsidRPr="00405A4F" w:rsidRDefault="00405A4F" w:rsidP="00405A4F">
      <w:pPr>
        <w:pStyle w:val="Prrafodelista"/>
        <w:rPr>
          <w:b/>
          <w:sz w:val="24"/>
          <w:szCs w:val="24"/>
        </w:rPr>
      </w:pPr>
    </w:p>
    <w:p w14:paraId="7312EC71" w14:textId="77777777" w:rsidR="00BA60C2" w:rsidRDefault="00BA60C2" w:rsidP="00050CBE">
      <w:pPr>
        <w:pStyle w:val="Prrafodelista"/>
        <w:jc w:val="center"/>
        <w:rPr>
          <w:b/>
          <w:sz w:val="24"/>
          <w:szCs w:val="24"/>
        </w:rPr>
      </w:pPr>
    </w:p>
    <w:p w14:paraId="6B2614C8" w14:textId="53655FA4" w:rsidR="00B359D3" w:rsidRPr="00B359D3" w:rsidRDefault="00405A4F" w:rsidP="00BA60C2">
      <w:pPr>
        <w:pStyle w:val="Prrafodelista"/>
        <w:rPr>
          <w:sz w:val="24"/>
          <w:szCs w:val="24"/>
        </w:rPr>
      </w:pPr>
      <w:r>
        <w:rPr>
          <w:b/>
          <w:sz w:val="24"/>
          <w:szCs w:val="24"/>
        </w:rPr>
        <w:t>SE AGRADECE PRESENTAR EL FORMULARIO EN DOS VIAS</w:t>
      </w:r>
    </w:p>
    <w:p w14:paraId="2EF825A2" w14:textId="77777777" w:rsidR="00B359D3" w:rsidRPr="00B359D3" w:rsidRDefault="00B359D3" w:rsidP="00B359D3">
      <w:pPr>
        <w:rPr>
          <w:sz w:val="24"/>
          <w:szCs w:val="24"/>
        </w:rPr>
      </w:pPr>
    </w:p>
    <w:p w14:paraId="00C87DC4" w14:textId="77777777" w:rsidR="00B359D3" w:rsidRPr="00B359D3" w:rsidRDefault="00B359D3" w:rsidP="00B359D3">
      <w:pPr>
        <w:rPr>
          <w:sz w:val="24"/>
          <w:szCs w:val="24"/>
        </w:rPr>
      </w:pPr>
    </w:p>
    <w:p w14:paraId="268D6760" w14:textId="77777777" w:rsidR="00B359D3" w:rsidRPr="00B359D3" w:rsidRDefault="00B359D3" w:rsidP="00B359D3">
      <w:pPr>
        <w:rPr>
          <w:sz w:val="24"/>
          <w:szCs w:val="24"/>
        </w:rPr>
      </w:pPr>
    </w:p>
    <w:p w14:paraId="19C396EF" w14:textId="77777777" w:rsidR="00B359D3" w:rsidRPr="00B359D3" w:rsidRDefault="00B359D3" w:rsidP="00B359D3">
      <w:pPr>
        <w:rPr>
          <w:sz w:val="24"/>
          <w:szCs w:val="24"/>
        </w:rPr>
      </w:pPr>
    </w:p>
    <w:p w14:paraId="7F82119F" w14:textId="77777777" w:rsidR="00B359D3" w:rsidRPr="00B359D3" w:rsidRDefault="00B359D3" w:rsidP="00B359D3">
      <w:pPr>
        <w:rPr>
          <w:sz w:val="24"/>
          <w:szCs w:val="24"/>
        </w:rPr>
      </w:pPr>
    </w:p>
    <w:p w14:paraId="3BEAEB33" w14:textId="77777777" w:rsidR="00B359D3" w:rsidRPr="00B359D3" w:rsidRDefault="00B359D3" w:rsidP="00B359D3">
      <w:pPr>
        <w:rPr>
          <w:sz w:val="24"/>
          <w:szCs w:val="24"/>
        </w:rPr>
      </w:pPr>
    </w:p>
    <w:p w14:paraId="3E4DCB16" w14:textId="77777777" w:rsidR="00B359D3" w:rsidRPr="00B359D3" w:rsidRDefault="00B359D3" w:rsidP="00B359D3">
      <w:pPr>
        <w:rPr>
          <w:sz w:val="24"/>
          <w:szCs w:val="24"/>
        </w:rPr>
      </w:pPr>
    </w:p>
    <w:p w14:paraId="4974D060" w14:textId="77777777" w:rsidR="00B359D3" w:rsidRPr="00B359D3" w:rsidRDefault="00B359D3" w:rsidP="00B359D3">
      <w:pPr>
        <w:rPr>
          <w:sz w:val="24"/>
          <w:szCs w:val="24"/>
        </w:rPr>
      </w:pPr>
    </w:p>
    <w:p w14:paraId="216AD45C" w14:textId="77777777" w:rsidR="00B359D3" w:rsidRPr="00B359D3" w:rsidRDefault="00B359D3" w:rsidP="00B359D3">
      <w:pPr>
        <w:rPr>
          <w:sz w:val="24"/>
          <w:szCs w:val="24"/>
        </w:rPr>
      </w:pPr>
    </w:p>
    <w:p w14:paraId="1A618CF7" w14:textId="77777777" w:rsidR="00B359D3" w:rsidRPr="00B359D3" w:rsidRDefault="00B359D3" w:rsidP="00B359D3">
      <w:pPr>
        <w:rPr>
          <w:sz w:val="24"/>
          <w:szCs w:val="24"/>
        </w:rPr>
      </w:pPr>
    </w:p>
    <w:p w14:paraId="2B699468" w14:textId="77777777" w:rsidR="00B359D3" w:rsidRPr="00B359D3" w:rsidRDefault="00B359D3" w:rsidP="00B359D3">
      <w:pPr>
        <w:rPr>
          <w:sz w:val="24"/>
          <w:szCs w:val="24"/>
        </w:rPr>
      </w:pPr>
    </w:p>
    <w:p w14:paraId="0C6F27DC" w14:textId="77777777" w:rsidR="00B359D3" w:rsidRPr="00B359D3" w:rsidRDefault="00B359D3" w:rsidP="00B359D3">
      <w:pPr>
        <w:rPr>
          <w:sz w:val="24"/>
          <w:szCs w:val="24"/>
        </w:rPr>
      </w:pPr>
    </w:p>
    <w:p w14:paraId="1F58E0BD" w14:textId="77777777" w:rsidR="00E67634" w:rsidRPr="00B359D3" w:rsidRDefault="00B359D3" w:rsidP="00B359D3">
      <w:pPr>
        <w:tabs>
          <w:tab w:val="left" w:pos="406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67634" w:rsidRPr="00B359D3" w:rsidSect="00A82610">
      <w:headerReference w:type="default" r:id="rId8"/>
      <w:footerReference w:type="default" r:id="rId9"/>
      <w:pgSz w:w="11906" w:h="16838" w:code="9"/>
      <w:pgMar w:top="1417" w:right="1701" w:bottom="1417" w:left="1701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171B2" w14:textId="77777777" w:rsidR="00004563" w:rsidRDefault="00004563" w:rsidP="00E717B6">
      <w:pPr>
        <w:spacing w:after="0" w:line="240" w:lineRule="auto"/>
      </w:pPr>
      <w:r>
        <w:separator/>
      </w:r>
    </w:p>
  </w:endnote>
  <w:endnote w:type="continuationSeparator" w:id="0">
    <w:p w14:paraId="6AB2BD2E" w14:textId="77777777" w:rsidR="00004563" w:rsidRDefault="00004563" w:rsidP="00E71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quawax Light">
    <w:altName w:val="Corbel"/>
    <w:charset w:val="00"/>
    <w:family w:val="auto"/>
    <w:pitch w:val="variable"/>
    <w:sig w:usb0="A00000A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651E3" w14:textId="77777777" w:rsidR="001C69D8" w:rsidRPr="001C69D8" w:rsidRDefault="004D6644" w:rsidP="001C69D8">
    <w:pPr>
      <w:pStyle w:val="Piedepgina"/>
      <w:jc w:val="center"/>
      <w:rPr>
        <w:rFonts w:ascii="Aquawax Light" w:hAnsi="Aquawax Light"/>
        <w:color w:val="2F5496" w:themeColor="accent5" w:themeShade="BF"/>
        <w:sz w:val="20"/>
        <w:szCs w:val="20"/>
      </w:rPr>
    </w:pPr>
    <w:r>
      <w:rPr>
        <w:rFonts w:ascii="Aquawax Light" w:hAnsi="Aquawax Light"/>
        <w:color w:val="2F5496" w:themeColor="accent5" w:themeShade="BF"/>
        <w:sz w:val="20"/>
        <w:szCs w:val="20"/>
      </w:rPr>
      <w:t>www.</w:t>
    </w:r>
    <w:r w:rsidR="00BB42C7">
      <w:rPr>
        <w:rFonts w:ascii="Aquawax Light" w:hAnsi="Aquawax Light"/>
        <w:color w:val="2F5496" w:themeColor="accent5" w:themeShade="BF"/>
        <w:sz w:val="20"/>
        <w:szCs w:val="20"/>
      </w:rPr>
      <w:t>mtop.gub.uy</w:t>
    </w:r>
    <w:r w:rsidR="001C69D8" w:rsidRPr="001C69D8">
      <w:rPr>
        <w:rFonts w:ascii="Aquawax Light" w:hAnsi="Aquawax Light"/>
        <w:color w:val="2F5496" w:themeColor="accent5" w:themeShade="BF"/>
        <w:sz w:val="20"/>
        <w:szCs w:val="20"/>
      </w:rPr>
      <w:t xml:space="preserve"> Tel. (+5982) </w:t>
    </w:r>
    <w:r w:rsidR="00BB42C7">
      <w:rPr>
        <w:rFonts w:ascii="Aquawax Light" w:hAnsi="Aquawax Light"/>
        <w:color w:val="2F5496" w:themeColor="accent5" w:themeShade="BF"/>
        <w:sz w:val="20"/>
        <w:szCs w:val="20"/>
      </w:rPr>
      <w:t>915</w:t>
    </w:r>
    <w:r w:rsidR="001C69D8" w:rsidRPr="001C69D8">
      <w:rPr>
        <w:rFonts w:ascii="Aquawax Light" w:hAnsi="Aquawax Light"/>
        <w:color w:val="2F5496" w:themeColor="accent5" w:themeShade="BF"/>
        <w:sz w:val="20"/>
        <w:szCs w:val="20"/>
      </w:rPr>
      <w:t xml:space="preserve"> </w:t>
    </w:r>
    <w:r w:rsidR="00BB42C7">
      <w:rPr>
        <w:rFonts w:ascii="Aquawax Light" w:hAnsi="Aquawax Light"/>
        <w:color w:val="2F5496" w:themeColor="accent5" w:themeShade="BF"/>
        <w:sz w:val="20"/>
        <w:szCs w:val="20"/>
      </w:rPr>
      <w:t>7933</w:t>
    </w:r>
  </w:p>
  <w:p w14:paraId="5D604D1A" w14:textId="77777777" w:rsidR="001C69D8" w:rsidRPr="001C69D8" w:rsidRDefault="00BB42C7" w:rsidP="001C69D8">
    <w:pPr>
      <w:pStyle w:val="Piedepgina"/>
      <w:jc w:val="center"/>
      <w:rPr>
        <w:sz w:val="20"/>
        <w:szCs w:val="20"/>
      </w:rPr>
    </w:pPr>
    <w:r>
      <w:rPr>
        <w:rFonts w:ascii="Aquawax Light" w:hAnsi="Aquawax Light"/>
        <w:color w:val="2F5496" w:themeColor="accent5" w:themeShade="BF"/>
        <w:sz w:val="20"/>
        <w:szCs w:val="20"/>
      </w:rPr>
      <w:t>Rincón 561</w:t>
    </w:r>
    <w:r w:rsidR="001C69D8" w:rsidRPr="001C69D8">
      <w:rPr>
        <w:rFonts w:ascii="Aquawax Light" w:hAnsi="Aquawax Light"/>
        <w:color w:val="2F5496" w:themeColor="accent5" w:themeShade="BF"/>
        <w:sz w:val="20"/>
        <w:szCs w:val="20"/>
      </w:rPr>
      <w:t>, Montevideo - Uruguay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3CBF5" w14:textId="77777777" w:rsidR="00004563" w:rsidRDefault="00004563" w:rsidP="00E717B6">
      <w:pPr>
        <w:spacing w:after="0" w:line="240" w:lineRule="auto"/>
      </w:pPr>
      <w:r>
        <w:separator/>
      </w:r>
    </w:p>
  </w:footnote>
  <w:footnote w:type="continuationSeparator" w:id="0">
    <w:p w14:paraId="55D688F6" w14:textId="77777777" w:rsidR="00004563" w:rsidRDefault="00004563" w:rsidP="00E71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EA6D4" w14:textId="59E1A7C9" w:rsidR="00E717B6" w:rsidRDefault="00BA60C2" w:rsidP="001C69D8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BC3D9E" wp14:editId="0088B6EF">
          <wp:simplePos x="0" y="0"/>
          <wp:positionH relativeFrom="margin">
            <wp:align>center</wp:align>
          </wp:positionH>
          <wp:positionV relativeFrom="paragraph">
            <wp:posOffset>-107281</wp:posOffset>
          </wp:positionV>
          <wp:extent cx="2309495" cy="570865"/>
          <wp:effectExtent l="0" t="0" r="0" b="635"/>
          <wp:wrapSquare wrapText="bothSides"/>
          <wp:docPr id="1456617154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9495" cy="570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344CA"/>
    <w:multiLevelType w:val="hybridMultilevel"/>
    <w:tmpl w:val="9DBA7F10"/>
    <w:lvl w:ilvl="0" w:tplc="380A000F">
      <w:start w:val="1"/>
      <w:numFmt w:val="decimal"/>
      <w:lvlText w:val="%1.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0805FC"/>
    <w:multiLevelType w:val="hybridMultilevel"/>
    <w:tmpl w:val="A0869CCC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429259">
    <w:abstractNumId w:val="0"/>
  </w:num>
  <w:num w:numId="2" w16cid:durableId="1420561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D16"/>
    <w:rsid w:val="00004563"/>
    <w:rsid w:val="00050CBE"/>
    <w:rsid w:val="000518DD"/>
    <w:rsid w:val="00141488"/>
    <w:rsid w:val="0014794C"/>
    <w:rsid w:val="00170ADB"/>
    <w:rsid w:val="001C69D8"/>
    <w:rsid w:val="002807E9"/>
    <w:rsid w:val="002C6A0F"/>
    <w:rsid w:val="00405A4F"/>
    <w:rsid w:val="00421D16"/>
    <w:rsid w:val="004D6644"/>
    <w:rsid w:val="0065573A"/>
    <w:rsid w:val="00715466"/>
    <w:rsid w:val="00726FB6"/>
    <w:rsid w:val="00776030"/>
    <w:rsid w:val="007815AD"/>
    <w:rsid w:val="00782F60"/>
    <w:rsid w:val="007C2230"/>
    <w:rsid w:val="008C68DF"/>
    <w:rsid w:val="009600EA"/>
    <w:rsid w:val="0096479D"/>
    <w:rsid w:val="00990525"/>
    <w:rsid w:val="00A82610"/>
    <w:rsid w:val="00AE4875"/>
    <w:rsid w:val="00B359D3"/>
    <w:rsid w:val="00BA60C2"/>
    <w:rsid w:val="00BB42C7"/>
    <w:rsid w:val="00BD2819"/>
    <w:rsid w:val="00C15F2A"/>
    <w:rsid w:val="00C828DB"/>
    <w:rsid w:val="00D90A32"/>
    <w:rsid w:val="00E67634"/>
    <w:rsid w:val="00E717B6"/>
    <w:rsid w:val="00E81880"/>
    <w:rsid w:val="00F05F0B"/>
    <w:rsid w:val="00F24EB5"/>
    <w:rsid w:val="00F46020"/>
    <w:rsid w:val="00FA687D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05A4D"/>
  <w15:chartTrackingRefBased/>
  <w15:docId w15:val="{685439C0-25A2-4177-90EB-E4D1D6D9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17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17B6"/>
  </w:style>
  <w:style w:type="paragraph" w:styleId="Piedepgina">
    <w:name w:val="footer"/>
    <w:basedOn w:val="Normal"/>
    <w:link w:val="PiedepginaCar"/>
    <w:uiPriority w:val="99"/>
    <w:unhideWhenUsed/>
    <w:rsid w:val="00E717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17B6"/>
  </w:style>
  <w:style w:type="paragraph" w:styleId="NormalWeb">
    <w:name w:val="Normal (Web)"/>
    <w:basedOn w:val="Normal"/>
    <w:uiPriority w:val="99"/>
    <w:semiHidden/>
    <w:unhideWhenUsed/>
    <w:rsid w:val="00FA68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A82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5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3126897\Downloads\Hoja%20membretada%20MTOP-%20DGS-%202020%20-%20Plantilla%20Word%20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41550-A285-4AB9-951D-79E4AD833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MTOP- DGS- 2020 - Plantilla Word .dotx</Template>
  <TotalTime>4</TotalTime>
  <Pages>3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 ALONSO</dc:creator>
  <cp:keywords/>
  <dc:description/>
  <cp:lastModifiedBy>DIANA CANO</cp:lastModifiedBy>
  <cp:revision>2</cp:revision>
  <cp:lastPrinted>2025-08-27T17:36:00Z</cp:lastPrinted>
  <dcterms:created xsi:type="dcterms:W3CDTF">2025-08-27T17:37:00Z</dcterms:created>
  <dcterms:modified xsi:type="dcterms:W3CDTF">2025-08-27T17:37:00Z</dcterms:modified>
</cp:coreProperties>
</file>